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0CB" w:rsidRDefault="00FD00CB" w:rsidP="00FD00CB">
      <w:pPr>
        <w:shd w:val="clear" w:color="auto" w:fill="D9D9D9" w:themeFill="background1" w:themeFillShade="D9"/>
        <w:spacing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Enter your name exactly as it is displayed in HealthFrame, e.g. Mrs. Susan Marie Taylor.</w:t>
      </w:r>
    </w:p>
    <w:p w:rsidR="00FD00CB" w:rsidRPr="00293ACD" w:rsidRDefault="00FD00CB" w:rsidP="00FD00CB">
      <w:pPr>
        <w:spacing w:after="0"/>
        <w:rPr>
          <w:rFonts w:ascii="Verdana" w:hAnsi="Verdana"/>
          <w:sz w:val="16"/>
          <w:szCs w:val="16"/>
        </w:rPr>
      </w:pPr>
    </w:p>
    <w:p w:rsidR="00046D0D" w:rsidRPr="006C6912" w:rsidRDefault="00046D0D" w:rsidP="006C6912">
      <w:pPr>
        <w:shd w:val="clear" w:color="auto" w:fill="68ED05"/>
        <w:rPr>
          <w:rFonts w:ascii="Verdana" w:hAnsi="Verdana"/>
        </w:rPr>
      </w:pPr>
      <w:r>
        <w:rPr>
          <w:rFonts w:ascii="Verdana" w:hAnsi="Verdana"/>
          <w:b/>
        </w:rPr>
        <w:t>Patient Name:</w:t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sdt>
        <w:sdtPr>
          <w:rPr>
            <w:rFonts w:ascii="Verdana" w:hAnsi="Verdana"/>
          </w:rPr>
          <w:alias w:val="Patient Name"/>
          <w:tag w:val="PatientName"/>
          <w:id w:val="14977106"/>
          <w:placeholder>
            <w:docPart w:val="177584346E434EFD8F423F736EA275C0"/>
          </w:placeholder>
          <w:showingPlcHdr/>
          <w:dataBinding w:prefixMappings="xmlns:ns0='urn:astm-org:CCR'" w:xpath="/ns0:ContinuityOfCareRecord/ns0:Actors/ns0:Actor[ns0:ActorObjectID = /ns0:ContinuityOfCareRecord /ns0:Patient/ns0:ActorID]/ns0:Person/ns0:Name/ns0:DisplayName" w:storeItemID="{F290887C-EA0C-4638-A964-BC69B61F28EC}"/>
          <w:text/>
        </w:sdtPr>
        <w:sdtContent>
          <w:r w:rsidR="004A2171" w:rsidRPr="00EA662E">
            <w:rPr>
              <w:rStyle w:val="PlaceholderText"/>
            </w:rPr>
            <w:t>Click here to enter text.</w:t>
          </w:r>
        </w:sdtContent>
      </w:sdt>
    </w:p>
    <w:tbl>
      <w:tblPr>
        <w:tblStyle w:val="TableGrid"/>
        <w:tblW w:w="0" w:type="auto"/>
        <w:tblLook w:val="04A0"/>
      </w:tblPr>
      <w:tblGrid>
        <w:gridCol w:w="9468"/>
      </w:tblGrid>
      <w:tr w:rsidR="00046D0D" w:rsidTr="00EB6186">
        <w:tc>
          <w:tcPr>
            <w:tcW w:w="94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841150" w:rsidRDefault="00841150" w:rsidP="00046D0D">
            <w:pPr>
              <w:rPr>
                <w:rFonts w:ascii="Verdana" w:hAnsi="Verdana"/>
                <w:b/>
              </w:rPr>
            </w:pPr>
          </w:p>
          <w:p w:rsidR="00046D0D" w:rsidRPr="00046D0D" w:rsidRDefault="00046D0D" w:rsidP="00046D0D">
            <w:pPr>
              <w:rPr>
                <w:rFonts w:ascii="Verdana" w:hAnsi="Verdana"/>
                <w:b/>
              </w:rPr>
            </w:pPr>
            <w:r w:rsidRPr="00046D0D">
              <w:rPr>
                <w:rFonts w:ascii="Verdana" w:hAnsi="Verdana"/>
                <w:b/>
              </w:rPr>
              <w:t>Summary</w:t>
            </w:r>
          </w:p>
        </w:tc>
      </w:tr>
      <w:tr w:rsidR="00046D0D" w:rsidTr="00F93FAD">
        <w:trPr>
          <w:trHeight w:val="485"/>
        </w:trPr>
        <w:tc>
          <w:tcPr>
            <w:tcW w:w="9468" w:type="dxa"/>
            <w:tcBorders>
              <w:bottom w:val="single" w:sz="4" w:space="0" w:color="000000" w:themeColor="text1"/>
            </w:tcBorders>
          </w:tcPr>
          <w:p w:rsidR="00046D0D" w:rsidRDefault="006C6912" w:rsidP="007F4647">
            <w:pPr>
              <w:rPr>
                <w:rFonts w:ascii="Verdana" w:hAnsi="Verdana"/>
              </w:rPr>
            </w:pPr>
            <w:r w:rsidRPr="00FD00CB">
              <w:rPr>
                <w:rFonts w:ascii="Verdana" w:hAnsi="Verdana"/>
                <w:color w:val="000000" w:themeColor="text1"/>
              </w:rPr>
              <w:t>Type</w:t>
            </w:r>
            <w:r>
              <w:rPr>
                <w:rFonts w:ascii="Verdana" w:hAnsi="Verdana"/>
              </w:rPr>
              <w:t xml:space="preserve">: </w:t>
            </w:r>
            <w:sdt>
              <w:sdtPr>
                <w:rPr>
                  <w:rFonts w:ascii="Verdana" w:hAnsi="Verdana"/>
                </w:rPr>
                <w:tag w:val="TestType"/>
                <w:id w:val="939061"/>
                <w:placeholder>
                  <w:docPart w:val="177584346E434EFD8F423F736EA275C0"/>
                </w:placeholder>
                <w:dataBinding w:prefixMappings="xmlns:ns0='urn:astm-org:CCR'" w:xpath="/ns0:ContinuityOfCareRecord[1]/ns0:Body[1]/ns0:Results[1]/ns0:Result[1]/ns0:Description[1]/ns0:Text[1]" w:storeItemID="{F290887C-EA0C-4638-A964-BC69B61F28EC}"/>
                <w:text/>
              </w:sdtPr>
              <w:sdtContent>
                <w:r w:rsidR="004F5C09">
                  <w:rPr>
                    <w:rFonts w:ascii="Verdana" w:hAnsi="Verdana"/>
                  </w:rPr>
                  <w:t>Iron Panel</w:t>
                </w:r>
              </w:sdtContent>
            </w:sdt>
          </w:p>
        </w:tc>
      </w:tr>
    </w:tbl>
    <w:p w:rsidR="00046D0D" w:rsidRDefault="00046D0D" w:rsidP="003E74CC">
      <w:pPr>
        <w:spacing w:after="120"/>
        <w:rPr>
          <w:rFonts w:ascii="Verdana" w:hAnsi="Verdana"/>
        </w:rPr>
      </w:pPr>
    </w:p>
    <w:p w:rsidR="009432EB" w:rsidRPr="009432EB" w:rsidRDefault="00C55A90" w:rsidP="009432EB">
      <w:pPr>
        <w:shd w:val="clear" w:color="auto" w:fill="D9D9D9" w:themeFill="background1" w:themeFillShade="D9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Fill in the date</w:t>
      </w:r>
    </w:p>
    <w:tbl>
      <w:tblPr>
        <w:tblStyle w:val="TableGrid"/>
        <w:tblW w:w="0" w:type="auto"/>
        <w:tblLook w:val="04A0"/>
      </w:tblPr>
      <w:tblGrid>
        <w:gridCol w:w="9468"/>
      </w:tblGrid>
      <w:tr w:rsidR="006C6912" w:rsidTr="00EB6186">
        <w:tc>
          <w:tcPr>
            <w:tcW w:w="946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C6912" w:rsidRPr="00046D0D" w:rsidRDefault="00B174C7" w:rsidP="00B174C7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Administered</w:t>
            </w:r>
          </w:p>
        </w:tc>
      </w:tr>
      <w:tr w:rsidR="00233FA1" w:rsidTr="00AB5DE9">
        <w:trPr>
          <w:trHeight w:val="467"/>
        </w:trPr>
        <w:tc>
          <w:tcPr>
            <w:tcW w:w="9468" w:type="dxa"/>
          </w:tcPr>
          <w:p w:rsidR="00233FA1" w:rsidRDefault="00233FA1" w:rsidP="00233F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Start Date: </w:t>
            </w:r>
            <w:sdt>
              <w:sdtPr>
                <w:rPr>
                  <w:rFonts w:ascii="Verdana" w:hAnsi="Verdana"/>
                </w:rPr>
                <w:tag w:val="Start Date"/>
                <w:id w:val="5016741"/>
                <w:placeholder>
                  <w:docPart w:val="DDB3D9F938484A0D8A7A0BBF1626B295"/>
                </w:placeholder>
                <w:showingPlcHdr/>
                <w:dataBinding w:prefixMappings="xmlns:ns0='urn:astm-org:CCR'" w:xpath="/ns0:ContinuityOfCareRecord[1]/ns0:Body[1]/ns0:Results[1]/ns0:Result[1]/ns0:DateTime[1]/ns0:ExactDateTime[1]" w:storeItemID="{F290887C-EA0C-4638-A964-BC69B61F28EC}"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A518E7" w:rsidRPr="00F07068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</w:tr>
    </w:tbl>
    <w:p w:rsidR="00046D0D" w:rsidRDefault="00046D0D" w:rsidP="003E74CC">
      <w:pPr>
        <w:spacing w:after="120"/>
        <w:rPr>
          <w:rFonts w:ascii="Verdana" w:hAnsi="Verdana"/>
        </w:rPr>
      </w:pPr>
    </w:p>
    <w:p w:rsidR="00293ACD" w:rsidRPr="00293ACD" w:rsidRDefault="00C55A90" w:rsidP="00293ACD">
      <w:pPr>
        <w:shd w:val="clear" w:color="auto" w:fill="D9D9D9" w:themeFill="background1" w:themeFillShade="D9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Fill in the panel values</w:t>
      </w:r>
    </w:p>
    <w:tbl>
      <w:tblPr>
        <w:tblStyle w:val="TableGrid"/>
        <w:tblW w:w="0" w:type="auto"/>
        <w:tblLayout w:type="fixed"/>
        <w:tblLook w:val="04A0"/>
      </w:tblPr>
      <w:tblGrid>
        <w:gridCol w:w="4608"/>
        <w:gridCol w:w="3780"/>
        <w:gridCol w:w="1188"/>
      </w:tblGrid>
      <w:tr w:rsidR="00145F08" w:rsidTr="00C14D39">
        <w:tc>
          <w:tcPr>
            <w:tcW w:w="9576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145F08" w:rsidRPr="00046D0D" w:rsidRDefault="00145F08" w:rsidP="004A2535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Measurements</w:t>
            </w:r>
          </w:p>
        </w:tc>
      </w:tr>
      <w:tr w:rsidR="00145F08" w:rsidTr="00AB43B5">
        <w:trPr>
          <w:trHeight w:val="432"/>
        </w:trPr>
        <w:tc>
          <w:tcPr>
            <w:tcW w:w="4608" w:type="dxa"/>
          </w:tcPr>
          <w:p w:rsidR="00145F08" w:rsidRDefault="00145F08" w:rsidP="00145F0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Item Name</w:t>
            </w:r>
          </w:p>
        </w:tc>
        <w:tc>
          <w:tcPr>
            <w:tcW w:w="3780" w:type="dxa"/>
          </w:tcPr>
          <w:p w:rsidR="00145F08" w:rsidRDefault="00145F08" w:rsidP="00145F0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Value</w:t>
            </w:r>
          </w:p>
        </w:tc>
        <w:tc>
          <w:tcPr>
            <w:tcW w:w="1188" w:type="dxa"/>
          </w:tcPr>
          <w:p w:rsidR="00145F08" w:rsidRDefault="00145F08" w:rsidP="00145F0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Units</w:t>
            </w:r>
          </w:p>
        </w:tc>
      </w:tr>
      <w:tr w:rsidR="00145F08" w:rsidTr="00AB43B5">
        <w:trPr>
          <w:trHeight w:val="432"/>
        </w:trPr>
        <w:sdt>
          <w:sdtPr>
            <w:rPr>
              <w:rFonts w:ascii="Verdana" w:hAnsi="Verdana"/>
              <w:color w:val="000000" w:themeColor="text1"/>
            </w:rPr>
            <w:tag w:val="ItemName1"/>
            <w:id w:val="5016758"/>
            <w:placeholder>
              <w:docPart w:val="177584346E434EFD8F423F736EA275C0"/>
            </w:placeholder>
            <w:dataBinding w:prefixMappings="xmlns:ns0='urn:astm-org:CCR'" w:xpath="/ns0:ContinuityOfCareRecord[1]/ns0:Body[1]/ns0:Results[1]/ns0:Result[1]/ns0:Test[1]/ns0:Description[1]/ns0:Text[1]" w:storeItemID="{F290887C-EA0C-4638-A964-BC69B61F28EC}"/>
            <w:text/>
          </w:sdtPr>
          <w:sdtContent>
            <w:tc>
              <w:tcPr>
                <w:tcW w:w="4608" w:type="dxa"/>
              </w:tcPr>
              <w:p w:rsidR="00145F08" w:rsidRPr="00D2056A" w:rsidRDefault="004F5C09" w:rsidP="00AB43B5">
                <w:pPr>
                  <w:rPr>
                    <w:rFonts w:ascii="Verdana" w:hAnsi="Verdana"/>
                    <w:color w:val="000000" w:themeColor="text1"/>
                  </w:rPr>
                </w:pPr>
                <w:r>
                  <w:rPr>
                    <w:rFonts w:ascii="Verdana" w:hAnsi="Verdana"/>
                    <w:color w:val="000000" w:themeColor="text1"/>
                  </w:rPr>
                  <w:t>Serum Iron Level Result</w:t>
                </w:r>
              </w:p>
            </w:tc>
          </w:sdtContent>
        </w:sdt>
        <w:sdt>
          <w:sdtPr>
            <w:rPr>
              <w:rFonts w:ascii="Verdana" w:hAnsi="Verdana"/>
              <w:color w:val="000000" w:themeColor="text1"/>
            </w:rPr>
            <w:tag w:val="Value1"/>
            <w:id w:val="5016759"/>
            <w:placeholder>
              <w:docPart w:val="177584346E434EFD8F423F736EA275C0"/>
            </w:placeholder>
            <w:showingPlcHdr/>
            <w:dataBinding w:prefixMappings="xmlns:ns0='urn:astm-org:CCR'" w:xpath="/ns0:ContinuityOfCareRecord[1]/ns0:Body[1]/ns0:Results[1]/ns0:Result[1]/ns0:Test[1]/ns0:TestResult[1]/ns0:Value[1]" w:storeItemID="{F290887C-EA0C-4638-A964-BC69B61F28EC}"/>
            <w:text/>
          </w:sdtPr>
          <w:sdtContent>
            <w:tc>
              <w:tcPr>
                <w:tcW w:w="3780" w:type="dxa"/>
              </w:tcPr>
              <w:p w:rsidR="00145F08" w:rsidRPr="00D2056A" w:rsidRDefault="00AD35CA" w:rsidP="00145F08">
                <w:pPr>
                  <w:rPr>
                    <w:rFonts w:ascii="Verdana" w:hAnsi="Verdana"/>
                    <w:color w:val="000000" w:themeColor="text1"/>
                  </w:rPr>
                </w:pPr>
                <w:r w:rsidRPr="00EA662E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1188" w:type="dxa"/>
          </w:tcPr>
          <w:p w:rsidR="00145F08" w:rsidRPr="00D2056A" w:rsidRDefault="00CD30C2" w:rsidP="002F64CF">
            <w:pPr>
              <w:tabs>
                <w:tab w:val="left" w:pos="2100"/>
              </w:tabs>
              <w:rPr>
                <w:rFonts w:ascii="Verdana" w:hAnsi="Verdana"/>
                <w:color w:val="000000" w:themeColor="text1"/>
              </w:rPr>
            </w:pPr>
            <w:sdt>
              <w:sdtPr>
                <w:rPr>
                  <w:rFonts w:ascii="Verdana" w:hAnsi="Verdana"/>
                  <w:color w:val="000000" w:themeColor="text1"/>
                </w:rPr>
                <w:tag w:val="Units1"/>
                <w:id w:val="5016760"/>
                <w:placeholder>
                  <w:docPart w:val="A8A0909910604573A101298656BD83AF"/>
                </w:placeholder>
                <w:dataBinding w:prefixMappings="xmlns:ns0='urn:astm-org:CCR'" w:xpath="/ns0:ContinuityOfCareRecord[1]/ns0:Body[1]/ns0:Results[1]/ns0:Result[1]/ns0:Test[1]/ns0:TestResult[1]/ns0:Units[1]/ns0:Unit[1]" w:storeItemID="{F290887C-EA0C-4638-A964-BC69B61F28EC}"/>
                <w:comboBox w:lastValue="µg/dL">
                  <w:listItem w:value="Choose an item."/>
                  <w:listItem w:displayText=" " w:value=" "/>
                  <w:listItem w:displayText="%" w:value="%"/>
                  <w:listItem w:displayText="beats/minute" w:value="beats/minute"/>
                  <w:listItem w:displayText="Cells/µL" w:value="Cells/µL"/>
                  <w:listItem w:displayText="cm" w:value="cm"/>
                  <w:listItem w:displayText="fL" w:value="fL"/>
                  <w:listItem w:displayText="ft" w:value="ft"/>
                  <w:listItem w:displayText="g/dL" w:value="g/dL"/>
                  <w:listItem w:displayText="g/L" w:value="g/L"/>
                  <w:listItem w:displayText="in" w:value="in"/>
                  <w:listItem w:displayText="kg" w:value="kg"/>
                  <w:listItem w:displayText="L/min" w:value="L/min"/>
                  <w:listItem w:displayText="lbs" w:value="lbs"/>
                  <w:listItem w:displayText="MEQ/L" w:value="MEQ/L"/>
                  <w:listItem w:displayText="mg" w:value="mg"/>
                  <w:listItem w:displayText="mg/dl" w:value="mg/dl"/>
                  <w:listItem w:displayText="Mill/µL" w:value="Mill/µL"/>
                  <w:listItem w:displayText="mm" w:value="mm"/>
                  <w:listItem w:displayText="mm HG" w:value="mm HG"/>
                  <w:listItem w:displayText="mm/h" w:value="mm/h"/>
                  <w:listItem w:displayText="mmol/L" w:value="mmol/L"/>
                  <w:listItem w:displayText="mU/L" w:value="mU/L"/>
                  <w:listItem w:displayText="nmol/L" w:value="nmol/L"/>
                  <w:listItem w:displayText="oz" w:value="oz"/>
                  <w:listItem w:displayText="per minute" w:value="per minute"/>
                  <w:listItem w:displayText="per second" w:value="per second"/>
                  <w:listItem w:displayText="pg" w:value="pg"/>
                  <w:listItem w:displayText="pmol/L" w:value="pmol/L"/>
                  <w:listItem w:displayText="Thou/µL" w:value="Thou/µL"/>
                  <w:listItem w:displayText="U/L" w:value="U/L"/>
                  <w:listItem w:displayText="°C" w:value="°C"/>
                  <w:listItem w:displayText="°F" w:value="°F"/>
                  <w:listItem w:displayText="µg" w:value="µg"/>
                  <w:listItem w:displayText="µg/L" w:value="µg/L"/>
                  <w:listItem w:displayText="µmol/L" w:value="µmol/L"/>
                </w:comboBox>
              </w:sdtPr>
              <w:sdtContent>
                <w:r w:rsidR="004F5C09">
                  <w:rPr>
                    <w:rFonts w:ascii="Verdana" w:hAnsi="Verdana"/>
                    <w:color w:val="000000" w:themeColor="text1"/>
                  </w:rPr>
                  <w:t>µg/</w:t>
                </w:r>
                <w:proofErr w:type="spellStart"/>
                <w:r w:rsidR="004F5C09">
                  <w:rPr>
                    <w:rFonts w:ascii="Verdana" w:hAnsi="Verdana"/>
                    <w:color w:val="000000" w:themeColor="text1"/>
                  </w:rPr>
                  <w:t>dL</w:t>
                </w:r>
                <w:proofErr w:type="spellEnd"/>
              </w:sdtContent>
            </w:sdt>
            <w:r w:rsidR="002F64CF" w:rsidRPr="00D2056A">
              <w:rPr>
                <w:rFonts w:ascii="Verdana" w:hAnsi="Verdana"/>
                <w:color w:val="000000" w:themeColor="text1"/>
              </w:rPr>
              <w:tab/>
            </w:r>
          </w:p>
        </w:tc>
      </w:tr>
      <w:tr w:rsidR="002F64CF" w:rsidTr="00AB43B5">
        <w:trPr>
          <w:trHeight w:val="432"/>
        </w:trPr>
        <w:sdt>
          <w:sdtPr>
            <w:rPr>
              <w:rFonts w:ascii="Verdana" w:hAnsi="Verdana"/>
              <w:color w:val="000000" w:themeColor="text1"/>
            </w:rPr>
            <w:tag w:val="ItemName2"/>
            <w:id w:val="5016774"/>
            <w:placeholder>
              <w:docPart w:val="DB7BD7A673504F28809ECB0A23E08C2D"/>
            </w:placeholder>
            <w:dataBinding w:prefixMappings="xmlns:ns0='urn:astm-org:CCR'" w:xpath="/ns0:ContinuityOfCareRecord[1]/ns0:Body[1]/ns0:Results[1]/ns0:Result[1]/ns0:Test[2]/ns0:Description[1]/ns0:Text[1]" w:storeItemID="{F290887C-EA0C-4638-A964-BC69B61F28EC}"/>
            <w:text/>
          </w:sdtPr>
          <w:sdtContent>
            <w:tc>
              <w:tcPr>
                <w:tcW w:w="4608" w:type="dxa"/>
              </w:tcPr>
              <w:p w:rsidR="002F64CF" w:rsidRPr="00D2056A" w:rsidRDefault="004F5C09" w:rsidP="00AB43B5">
                <w:pPr>
                  <w:rPr>
                    <w:rFonts w:ascii="Verdana" w:hAnsi="Verdana"/>
                    <w:color w:val="000000" w:themeColor="text1"/>
                  </w:rPr>
                </w:pPr>
                <w:r>
                  <w:rPr>
                    <w:rFonts w:ascii="Verdana" w:hAnsi="Verdana"/>
                    <w:color w:val="000000" w:themeColor="text1"/>
                  </w:rPr>
                  <w:t>Serum Total Iron-Binding Capacity Result</w:t>
                </w:r>
              </w:p>
            </w:tc>
          </w:sdtContent>
        </w:sdt>
        <w:sdt>
          <w:sdtPr>
            <w:rPr>
              <w:rFonts w:ascii="Verdana" w:hAnsi="Verdana"/>
              <w:color w:val="000000" w:themeColor="text1"/>
            </w:rPr>
            <w:tag w:val="Value2"/>
            <w:id w:val="5016775"/>
            <w:placeholder>
              <w:docPart w:val="DB7BD7A673504F28809ECB0A23E08C2D"/>
            </w:placeholder>
            <w:showingPlcHdr/>
            <w:dataBinding w:prefixMappings="xmlns:ns0='urn:astm-org:CCR'" w:xpath="/ns0:ContinuityOfCareRecord[1]/ns0:Body[1]/ns0:Results[1]/ns0:Result[1]/ns0:Test[2]/ns0:TestResult[1]/ns0:Value[1]" w:storeItemID="{F290887C-EA0C-4638-A964-BC69B61F28EC}"/>
            <w:text/>
          </w:sdtPr>
          <w:sdtContent>
            <w:tc>
              <w:tcPr>
                <w:tcW w:w="3780" w:type="dxa"/>
              </w:tcPr>
              <w:p w:rsidR="002F64CF" w:rsidRPr="00D2056A" w:rsidRDefault="004A2171" w:rsidP="004A2535">
                <w:pPr>
                  <w:rPr>
                    <w:rFonts w:ascii="Verdana" w:hAnsi="Verdana"/>
                    <w:color w:val="000000" w:themeColor="text1"/>
                  </w:rPr>
                </w:pPr>
                <w:r w:rsidRPr="00EA662E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1188" w:type="dxa"/>
          </w:tcPr>
          <w:p w:rsidR="002F64CF" w:rsidRPr="00D2056A" w:rsidRDefault="00CD30C2" w:rsidP="002F64CF">
            <w:pPr>
              <w:tabs>
                <w:tab w:val="right" w:pos="2940"/>
              </w:tabs>
              <w:rPr>
                <w:rFonts w:ascii="Verdana" w:hAnsi="Verdana"/>
                <w:color w:val="000000" w:themeColor="text1"/>
              </w:rPr>
            </w:pPr>
            <w:sdt>
              <w:sdtPr>
                <w:rPr>
                  <w:rFonts w:ascii="Verdana" w:hAnsi="Verdana"/>
                  <w:color w:val="000000" w:themeColor="text1"/>
                </w:rPr>
                <w:tag w:val="Units2"/>
                <w:id w:val="5016776"/>
                <w:placeholder>
                  <w:docPart w:val="B338C1F7B87143C2A9D770F4A9625255"/>
                </w:placeholder>
                <w:dataBinding w:prefixMappings="xmlns:ns0='urn:astm-org:CCR'" w:xpath="/ns0:ContinuityOfCareRecord[1]/ns0:Body[1]/ns0:Results[1]/ns0:Result[1]/ns0:Test[2]/ns0:TestResult[1]/ns0:Units[1]/ns0:Unit[1]" w:storeItemID="{F290887C-EA0C-4638-A964-BC69B61F28EC}"/>
                <w:comboBox w:lastValue="µg/dL">
                  <w:listItem w:value="Choose an item."/>
                  <w:listItem w:displayText=" " w:value=" "/>
                  <w:listItem w:displayText="%" w:value="%"/>
                  <w:listItem w:displayText="beats/minute" w:value="beats/minute"/>
                  <w:listItem w:displayText="Cells/µL" w:value="Cells/µL"/>
                  <w:listItem w:displayText="cm" w:value="cm"/>
                  <w:listItem w:displayText="fL" w:value="fL"/>
                  <w:listItem w:displayText="ft" w:value="ft"/>
                  <w:listItem w:displayText="g/dL" w:value="g/dL"/>
                  <w:listItem w:displayText="g/L" w:value="g/L"/>
                  <w:listItem w:displayText="in" w:value="in"/>
                  <w:listItem w:displayText="kg" w:value="kg"/>
                  <w:listItem w:displayText="L/min" w:value="L/min"/>
                  <w:listItem w:displayText="lbs" w:value="lbs"/>
                  <w:listItem w:displayText="MEQ/L" w:value="MEQ/L"/>
                  <w:listItem w:displayText="mg" w:value="mg"/>
                  <w:listItem w:displayText="mg/dl" w:value="mg/dl"/>
                  <w:listItem w:displayText="Mill/µL" w:value="Mill/µL"/>
                  <w:listItem w:displayText="mm" w:value="mm"/>
                  <w:listItem w:displayText="mm HG" w:value="mm HG"/>
                  <w:listItem w:displayText="mm/h" w:value="mm/h"/>
                  <w:listItem w:displayText="mmol/L" w:value="mmol/L"/>
                  <w:listItem w:displayText="mU/L" w:value="mU/L"/>
                  <w:listItem w:displayText="nmol/L" w:value="nmol/L"/>
                  <w:listItem w:displayText="oz" w:value="oz"/>
                  <w:listItem w:displayText="per minute" w:value="per minute"/>
                  <w:listItem w:displayText="per second" w:value="per second"/>
                  <w:listItem w:displayText="pg" w:value="pg"/>
                  <w:listItem w:displayText="pmol/L" w:value="pmol/L"/>
                  <w:listItem w:displayText="Thou/µL" w:value="Thou/µL"/>
                  <w:listItem w:displayText="U/L" w:value="U/L"/>
                  <w:listItem w:displayText="°C" w:value="°C"/>
                  <w:listItem w:displayText="°F" w:value="°F"/>
                  <w:listItem w:displayText="µg" w:value="µg"/>
                  <w:listItem w:displayText="µg/L" w:value="µg/L"/>
                  <w:listItem w:displayText="µmol/L" w:value="µmol/L"/>
                </w:comboBox>
              </w:sdtPr>
              <w:sdtContent>
                <w:r w:rsidR="004F5C09">
                  <w:rPr>
                    <w:rFonts w:ascii="Verdana" w:hAnsi="Verdana"/>
                    <w:color w:val="000000" w:themeColor="text1"/>
                  </w:rPr>
                  <w:t>µg/</w:t>
                </w:r>
                <w:proofErr w:type="spellStart"/>
                <w:r w:rsidR="004F5C09">
                  <w:rPr>
                    <w:rFonts w:ascii="Verdana" w:hAnsi="Verdana"/>
                    <w:color w:val="000000" w:themeColor="text1"/>
                  </w:rPr>
                  <w:t>dL</w:t>
                </w:r>
                <w:proofErr w:type="spellEnd"/>
              </w:sdtContent>
            </w:sdt>
            <w:r w:rsidR="002F64CF" w:rsidRPr="00D2056A">
              <w:rPr>
                <w:rFonts w:ascii="Verdana" w:hAnsi="Verdana"/>
                <w:color w:val="000000" w:themeColor="text1"/>
              </w:rPr>
              <w:tab/>
            </w:r>
          </w:p>
        </w:tc>
      </w:tr>
      <w:tr w:rsidR="002F64CF" w:rsidTr="00AB43B5">
        <w:trPr>
          <w:trHeight w:val="432"/>
        </w:trPr>
        <w:sdt>
          <w:sdtPr>
            <w:rPr>
              <w:rFonts w:ascii="Verdana" w:hAnsi="Verdana"/>
              <w:color w:val="000000" w:themeColor="text1"/>
            </w:rPr>
            <w:tag w:val="ItemName3"/>
            <w:id w:val="5016777"/>
            <w:placeholder>
              <w:docPart w:val="1A396F4C21D34B44A4CE2947123E3169"/>
            </w:placeholder>
            <w:dataBinding w:prefixMappings="xmlns:ns0='urn:astm-org:CCR'" w:xpath="/ns0:ContinuityOfCareRecord[1]/ns0:Body[1]/ns0:Results[1]/ns0:Result[1]/ns0:Test[3]/ns0:Description[1]/ns0:Text[1]" w:storeItemID="{F290887C-EA0C-4638-A964-BC69B61F28EC}"/>
            <w:text/>
          </w:sdtPr>
          <w:sdtContent>
            <w:tc>
              <w:tcPr>
                <w:tcW w:w="4608" w:type="dxa"/>
              </w:tcPr>
              <w:p w:rsidR="002F64CF" w:rsidRPr="00D2056A" w:rsidRDefault="004F5C09" w:rsidP="00135CB0">
                <w:pPr>
                  <w:rPr>
                    <w:rFonts w:ascii="Verdana" w:hAnsi="Verdana"/>
                    <w:color w:val="000000" w:themeColor="text1"/>
                  </w:rPr>
                </w:pPr>
                <w:proofErr w:type="spellStart"/>
                <w:r>
                  <w:rPr>
                    <w:rFonts w:ascii="Verdana" w:hAnsi="Verdana"/>
                    <w:color w:val="000000" w:themeColor="text1"/>
                  </w:rPr>
                  <w:t>Transferrin</w:t>
                </w:r>
                <w:proofErr w:type="spellEnd"/>
                <w:r>
                  <w:rPr>
                    <w:rFonts w:ascii="Verdana" w:hAnsi="Verdana"/>
                    <w:color w:val="000000" w:themeColor="text1"/>
                  </w:rPr>
                  <w:t xml:space="preserve"> Saturation</w:t>
                </w:r>
              </w:p>
            </w:tc>
          </w:sdtContent>
        </w:sdt>
        <w:sdt>
          <w:sdtPr>
            <w:rPr>
              <w:rFonts w:ascii="Verdana" w:hAnsi="Verdana"/>
              <w:color w:val="000000" w:themeColor="text1"/>
            </w:rPr>
            <w:tag w:val="Value3"/>
            <w:id w:val="5016778"/>
            <w:placeholder>
              <w:docPart w:val="1A396F4C21D34B44A4CE2947123E3169"/>
            </w:placeholder>
            <w:showingPlcHdr/>
            <w:dataBinding w:prefixMappings="xmlns:ns0='urn:astm-org:CCR'" w:xpath="/ns0:ContinuityOfCareRecord[1]/ns0:Body[1]/ns0:Results[1]/ns0:Result[1]/ns0:Test[3]/ns0:TestResult[1]/ns0:Value[1]" w:storeItemID="{F290887C-EA0C-4638-A964-BC69B61F28EC}"/>
            <w:text/>
          </w:sdtPr>
          <w:sdtContent>
            <w:tc>
              <w:tcPr>
                <w:tcW w:w="3780" w:type="dxa"/>
              </w:tcPr>
              <w:p w:rsidR="002F64CF" w:rsidRPr="00D2056A" w:rsidRDefault="004A2171" w:rsidP="004A2535">
                <w:pPr>
                  <w:rPr>
                    <w:rFonts w:ascii="Verdana" w:hAnsi="Verdana"/>
                    <w:color w:val="000000" w:themeColor="text1"/>
                  </w:rPr>
                </w:pPr>
                <w:r w:rsidRPr="00EA662E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Verdana" w:hAnsi="Verdana"/>
              <w:color w:val="000000" w:themeColor="text1"/>
            </w:rPr>
            <w:tag w:val="Units3"/>
            <w:id w:val="5016779"/>
            <w:placeholder>
              <w:docPart w:val="312CB62012904E919B5DBCDF02798A6D"/>
            </w:placeholder>
            <w:dataBinding w:prefixMappings="xmlns:ns0='urn:astm-org:CCR'" w:xpath="/ns0:ContinuityOfCareRecord[1]/ns0:Body[1]/ns0:Results[1]/ns0:Result[1]/ns0:Test[3]/ns0:TestResult[1]/ns0:Units[1]/ns0:Unit[1]" w:storeItemID="{F290887C-EA0C-4638-A964-BC69B61F28EC}"/>
            <w:comboBox w:lastValue="%">
              <w:listItem w:value="Choose an item."/>
              <w:listItem w:displayText=" " w:value=" "/>
              <w:listItem w:displayText="%" w:value="%"/>
              <w:listItem w:displayText="beats/minute" w:value="beats/minute"/>
              <w:listItem w:displayText="Cells/µL" w:value="Cells/µL"/>
              <w:listItem w:displayText="cm" w:value="cm"/>
              <w:listItem w:displayText="fL" w:value="fL"/>
              <w:listItem w:displayText="ft" w:value="ft"/>
              <w:listItem w:displayText="g/dL" w:value="g/dL"/>
              <w:listItem w:displayText="g/L" w:value="g/L"/>
              <w:listItem w:displayText="in" w:value="in"/>
              <w:listItem w:displayText="kg" w:value="kg"/>
              <w:listItem w:displayText="L/min" w:value="L/min"/>
              <w:listItem w:displayText="lbs" w:value="lbs"/>
              <w:listItem w:displayText="MEQ/L" w:value="MEQ/L"/>
              <w:listItem w:displayText="mg" w:value="mg"/>
              <w:listItem w:displayText="mg/dl" w:value="mg/dl"/>
              <w:listItem w:displayText="Mill/µL" w:value="Mill/µL"/>
              <w:listItem w:displayText="mm" w:value="mm"/>
              <w:listItem w:displayText="mm HG" w:value="mm HG"/>
              <w:listItem w:displayText="mm/h" w:value="mm/h"/>
              <w:listItem w:displayText="mmol/L" w:value="mmol/L"/>
              <w:listItem w:displayText="mU/L" w:value="mU/L"/>
              <w:listItem w:displayText="nmol/L" w:value="nmol/L"/>
              <w:listItem w:displayText="oz" w:value="oz"/>
              <w:listItem w:displayText="per minute" w:value="per minute"/>
              <w:listItem w:displayText="per second" w:value="per second"/>
              <w:listItem w:displayText="pg" w:value="pg"/>
              <w:listItem w:displayText="pmol/L" w:value="pmol/L"/>
              <w:listItem w:displayText="Thou/µL" w:value="Thou/µL"/>
              <w:listItem w:displayText="U/L" w:value="U/L"/>
              <w:listItem w:displayText="°C" w:value="°C"/>
              <w:listItem w:displayText="°F" w:value="°F"/>
              <w:listItem w:displayText="µg" w:value="µg"/>
              <w:listItem w:displayText="µg/L" w:value="µg/L"/>
              <w:listItem w:displayText="µmol/L" w:value="µmol/L"/>
            </w:comboBox>
          </w:sdtPr>
          <w:sdtContent>
            <w:tc>
              <w:tcPr>
                <w:tcW w:w="1188" w:type="dxa"/>
              </w:tcPr>
              <w:p w:rsidR="002F64CF" w:rsidRPr="00D2056A" w:rsidRDefault="004F5C09" w:rsidP="004A2535">
                <w:pPr>
                  <w:rPr>
                    <w:rFonts w:ascii="Verdana" w:hAnsi="Verdana"/>
                    <w:color w:val="000000" w:themeColor="text1"/>
                  </w:rPr>
                </w:pPr>
                <w:r>
                  <w:rPr>
                    <w:rFonts w:ascii="Verdana" w:hAnsi="Verdana"/>
                    <w:color w:val="000000" w:themeColor="text1"/>
                  </w:rPr>
                  <w:t>%</w:t>
                </w:r>
              </w:p>
            </w:tc>
          </w:sdtContent>
        </w:sdt>
      </w:tr>
      <w:tr w:rsidR="002F64CF" w:rsidTr="00AB43B5">
        <w:trPr>
          <w:trHeight w:val="432"/>
        </w:trPr>
        <w:sdt>
          <w:sdtPr>
            <w:rPr>
              <w:rFonts w:ascii="Verdana" w:hAnsi="Verdana"/>
              <w:color w:val="000000" w:themeColor="text1"/>
            </w:rPr>
            <w:tag w:val="ItemName4"/>
            <w:id w:val="5016780"/>
            <w:placeholder>
              <w:docPart w:val="300B6DEAC27B469CB8756DAE18DEB9EC"/>
            </w:placeholder>
            <w:dataBinding w:prefixMappings="xmlns:ns0='urn:astm-org:CCR'" w:xpath="/ns0:ContinuityOfCareRecord[1]/ns0:Body[1]/ns0:Results[1]/ns0:Result[1]/ns0:Test[4]/ns0:Description[1]/ns0:Text[1]" w:storeItemID="{F290887C-EA0C-4638-A964-BC69B61F28EC}"/>
            <w:text/>
          </w:sdtPr>
          <w:sdtContent>
            <w:tc>
              <w:tcPr>
                <w:tcW w:w="4608" w:type="dxa"/>
              </w:tcPr>
              <w:p w:rsidR="002F64CF" w:rsidRPr="00D2056A" w:rsidRDefault="004F5C09" w:rsidP="00AB43B5">
                <w:pPr>
                  <w:rPr>
                    <w:rFonts w:ascii="Verdana" w:hAnsi="Verdana"/>
                    <w:color w:val="000000" w:themeColor="text1"/>
                  </w:rPr>
                </w:pPr>
                <w:r>
                  <w:rPr>
                    <w:rFonts w:ascii="Verdana" w:hAnsi="Verdana"/>
                    <w:color w:val="000000" w:themeColor="text1"/>
                  </w:rPr>
                  <w:t xml:space="preserve">Serum </w:t>
                </w:r>
                <w:proofErr w:type="spellStart"/>
                <w:r>
                  <w:rPr>
                    <w:rFonts w:ascii="Verdana" w:hAnsi="Verdana"/>
                    <w:color w:val="000000" w:themeColor="text1"/>
                  </w:rPr>
                  <w:t>Ferritin</w:t>
                </w:r>
                <w:proofErr w:type="spellEnd"/>
                <w:r>
                  <w:rPr>
                    <w:rFonts w:ascii="Verdana" w:hAnsi="Verdana"/>
                    <w:color w:val="000000" w:themeColor="text1"/>
                  </w:rPr>
                  <w:t xml:space="preserve"> Level Result</w:t>
                </w:r>
              </w:p>
            </w:tc>
          </w:sdtContent>
        </w:sdt>
        <w:sdt>
          <w:sdtPr>
            <w:rPr>
              <w:rFonts w:ascii="Verdana" w:hAnsi="Verdana"/>
              <w:color w:val="000000" w:themeColor="text1"/>
            </w:rPr>
            <w:tag w:val="Value4"/>
            <w:id w:val="5016781"/>
            <w:placeholder>
              <w:docPart w:val="300B6DEAC27B469CB8756DAE18DEB9EC"/>
            </w:placeholder>
            <w:showingPlcHdr/>
            <w:dataBinding w:prefixMappings="xmlns:ns0='urn:astm-org:CCR'" w:xpath="/ns0:ContinuityOfCareRecord[1]/ns0:Body[1]/ns0:Results[1]/ns0:Result[1]/ns0:Test[4]/ns0:TestResult[1]/ns0:Value[1]" w:storeItemID="{F290887C-EA0C-4638-A964-BC69B61F28EC}"/>
            <w:text/>
          </w:sdtPr>
          <w:sdtContent>
            <w:tc>
              <w:tcPr>
                <w:tcW w:w="3780" w:type="dxa"/>
              </w:tcPr>
              <w:p w:rsidR="002F64CF" w:rsidRPr="00D2056A" w:rsidRDefault="004A2171" w:rsidP="004A2535">
                <w:pPr>
                  <w:rPr>
                    <w:rFonts w:ascii="Verdana" w:hAnsi="Verdana"/>
                    <w:color w:val="000000" w:themeColor="text1"/>
                  </w:rPr>
                </w:pPr>
                <w:r w:rsidRPr="00EA662E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Verdana" w:hAnsi="Verdana"/>
              <w:color w:val="000000" w:themeColor="text1"/>
            </w:rPr>
            <w:tag w:val="Units4"/>
            <w:id w:val="5016782"/>
            <w:placeholder>
              <w:docPart w:val="EF3619F0FF534B0C979E5A9F6E677505"/>
            </w:placeholder>
            <w:dataBinding w:prefixMappings="xmlns:ns0='urn:astm-org:CCR'" w:xpath="/ns0:ContinuityOfCareRecord[1]/ns0:Body[1]/ns0:Results[1]/ns0:Result[1]/ns0:Test[4]/ns0:TestResult[1]/ns0:Units[1]/ns0:Unit[1]" w:storeItemID="{F290887C-EA0C-4638-A964-BC69B61F28EC}"/>
            <w:comboBox w:lastValue="ng/mL">
              <w:listItem w:value="Choose an item."/>
              <w:listItem w:displayText=" " w:value=" "/>
              <w:listItem w:displayText="%" w:value="%"/>
              <w:listItem w:displayText="beats/minute" w:value="beats/minute"/>
              <w:listItem w:displayText="Cells/µL" w:value="Cells/µL"/>
              <w:listItem w:displayText="cm" w:value="cm"/>
              <w:listItem w:displayText="fL" w:value="fL"/>
              <w:listItem w:displayText="ft" w:value="ft"/>
              <w:listItem w:displayText="g/dL" w:value="g/dL"/>
              <w:listItem w:displayText="g/L" w:value="g/L"/>
              <w:listItem w:displayText="in" w:value="in"/>
              <w:listItem w:displayText="kg" w:value="kg"/>
              <w:listItem w:displayText="L/min" w:value="L/min"/>
              <w:listItem w:displayText="lbs" w:value="lbs"/>
              <w:listItem w:displayText="MEQ/L" w:value="MEQ/L"/>
              <w:listItem w:displayText="mg" w:value="mg"/>
              <w:listItem w:displayText="mg/dl" w:value="mg/dl"/>
              <w:listItem w:displayText="Mill/µL" w:value="Mill/µL"/>
              <w:listItem w:displayText="mm" w:value="mm"/>
              <w:listItem w:displayText="mm HG" w:value="mm HG"/>
              <w:listItem w:displayText="mm/h" w:value="mm/h"/>
              <w:listItem w:displayText="mmol/L" w:value="mmol/L"/>
              <w:listItem w:displayText="mU/L" w:value="mU/L"/>
              <w:listItem w:displayText="nmol/L" w:value="nmol/L"/>
              <w:listItem w:displayText="oz" w:value="oz"/>
              <w:listItem w:displayText="per minute" w:value="per minute"/>
              <w:listItem w:displayText="per second" w:value="per second"/>
              <w:listItem w:displayText="pg" w:value="pg"/>
              <w:listItem w:displayText="pmol/L" w:value="pmol/L"/>
              <w:listItem w:displayText="Thou/µL" w:value="Thou/µL"/>
              <w:listItem w:displayText="U/L" w:value="U/L"/>
              <w:listItem w:displayText="°C" w:value="°C"/>
              <w:listItem w:displayText="°F" w:value="°F"/>
              <w:listItem w:displayText="µg" w:value="µg"/>
              <w:listItem w:displayText="µg/L" w:value="µg/L"/>
              <w:listItem w:displayText="µmol/L" w:value="µmol/L"/>
            </w:comboBox>
          </w:sdtPr>
          <w:sdtContent>
            <w:tc>
              <w:tcPr>
                <w:tcW w:w="1188" w:type="dxa"/>
              </w:tcPr>
              <w:p w:rsidR="002F64CF" w:rsidRPr="00D2056A" w:rsidRDefault="004F5C09" w:rsidP="004A2535">
                <w:pPr>
                  <w:rPr>
                    <w:rFonts w:ascii="Verdana" w:hAnsi="Verdana"/>
                    <w:color w:val="000000" w:themeColor="text1"/>
                  </w:rPr>
                </w:pPr>
                <w:proofErr w:type="spellStart"/>
                <w:r>
                  <w:rPr>
                    <w:rFonts w:ascii="Verdana" w:hAnsi="Verdana"/>
                    <w:color w:val="000000" w:themeColor="text1"/>
                  </w:rPr>
                  <w:t>ng</w:t>
                </w:r>
                <w:proofErr w:type="spellEnd"/>
                <w:r>
                  <w:rPr>
                    <w:rFonts w:ascii="Verdana" w:hAnsi="Verdana"/>
                    <w:color w:val="000000" w:themeColor="text1"/>
                  </w:rPr>
                  <w:t>/</w:t>
                </w:r>
                <w:proofErr w:type="spellStart"/>
                <w:r>
                  <w:rPr>
                    <w:rFonts w:ascii="Verdana" w:hAnsi="Verdana"/>
                    <w:color w:val="000000" w:themeColor="text1"/>
                  </w:rPr>
                  <w:t>mL</w:t>
                </w:r>
                <w:proofErr w:type="spellEnd"/>
              </w:p>
            </w:tc>
          </w:sdtContent>
        </w:sdt>
      </w:tr>
      <w:tr w:rsidR="002F64CF" w:rsidTr="00AB43B5">
        <w:trPr>
          <w:trHeight w:val="432"/>
        </w:trPr>
        <w:sdt>
          <w:sdtPr>
            <w:rPr>
              <w:rFonts w:ascii="Verdana" w:hAnsi="Verdana"/>
              <w:color w:val="000000" w:themeColor="text1"/>
            </w:rPr>
            <w:tag w:val="ItemName5"/>
            <w:id w:val="5016783"/>
            <w:placeholder>
              <w:docPart w:val="7E45DB12B83644359C58238275F5B899"/>
            </w:placeholder>
            <w:dataBinding w:prefixMappings="xmlns:ns0='urn:astm-org:CCR'" w:xpath="/ns0:ContinuityOfCareRecord[1]/ns0:Body[1]/ns0:Results[1]/ns0:Result[1]/ns0:Test[5]/ns0:Description[1]/ns0:Text[1]" w:storeItemID="{F290887C-EA0C-4638-A964-BC69B61F28EC}"/>
            <w:text/>
          </w:sdtPr>
          <w:sdtContent>
            <w:tc>
              <w:tcPr>
                <w:tcW w:w="4608" w:type="dxa"/>
              </w:tcPr>
              <w:p w:rsidR="002F64CF" w:rsidRPr="00D2056A" w:rsidRDefault="004F5C09" w:rsidP="00AB43B5">
                <w:pPr>
                  <w:rPr>
                    <w:rFonts w:ascii="Verdana" w:hAnsi="Verdana"/>
                    <w:color w:val="000000" w:themeColor="text1"/>
                  </w:rPr>
                </w:pPr>
                <w:r>
                  <w:rPr>
                    <w:rFonts w:ascii="Verdana" w:hAnsi="Verdana"/>
                    <w:color w:val="000000" w:themeColor="text1"/>
                  </w:rPr>
                  <w:t xml:space="preserve">Iron Binding </w:t>
                </w:r>
                <w:proofErr w:type="spellStart"/>
                <w:r>
                  <w:rPr>
                    <w:rFonts w:ascii="Verdana" w:hAnsi="Verdana"/>
                    <w:color w:val="000000" w:themeColor="text1"/>
                  </w:rPr>
                  <w:t>Capacity.Unsaturated</w:t>
                </w:r>
                <w:proofErr w:type="spellEnd"/>
              </w:p>
            </w:tc>
          </w:sdtContent>
        </w:sdt>
        <w:sdt>
          <w:sdtPr>
            <w:rPr>
              <w:rFonts w:ascii="Verdana" w:hAnsi="Verdana"/>
              <w:color w:val="000000" w:themeColor="text1"/>
            </w:rPr>
            <w:tag w:val="Value5"/>
            <w:id w:val="5016784"/>
            <w:placeholder>
              <w:docPart w:val="7E45DB12B83644359C58238275F5B899"/>
            </w:placeholder>
            <w:showingPlcHdr/>
            <w:dataBinding w:prefixMappings="xmlns:ns0='urn:astm-org:CCR'" w:xpath="/ns0:ContinuityOfCareRecord[1]/ns0:Body[1]/ns0:Results[1]/ns0:Result[1]/ns0:Test[5]/ns0:TestResult[1]/ns0:Value[1]" w:storeItemID="{F290887C-EA0C-4638-A964-BC69B61F28EC}"/>
            <w:text/>
          </w:sdtPr>
          <w:sdtContent>
            <w:tc>
              <w:tcPr>
                <w:tcW w:w="3780" w:type="dxa"/>
              </w:tcPr>
              <w:p w:rsidR="002F64CF" w:rsidRPr="00D2056A" w:rsidRDefault="004A2171" w:rsidP="004A2535">
                <w:pPr>
                  <w:rPr>
                    <w:rFonts w:ascii="Verdana" w:hAnsi="Verdana"/>
                    <w:color w:val="000000" w:themeColor="text1"/>
                  </w:rPr>
                </w:pPr>
                <w:r w:rsidRPr="00EA662E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Verdana" w:hAnsi="Verdana"/>
              <w:color w:val="000000" w:themeColor="text1"/>
            </w:rPr>
            <w:tag w:val="Units5"/>
            <w:id w:val="5016785"/>
            <w:placeholder>
              <w:docPart w:val="E88F60BFC6E8404289BAADC6803B5D7A"/>
            </w:placeholder>
            <w:dataBinding w:prefixMappings="xmlns:ns0='urn:astm-org:CCR'" w:xpath="/ns0:ContinuityOfCareRecord[1]/ns0:Body[1]/ns0:Results[1]/ns0:Result[1]/ns0:Test[5]/ns0:TestResult[1]/ns0:Units[1]/ns0:Unit[1]" w:storeItemID="{F290887C-EA0C-4638-A964-BC69B61F28EC}"/>
            <w:comboBox w:lastValue="mmol/L">
              <w:listItem w:value="Choose an item."/>
              <w:listItem w:displayText=" " w:value=" "/>
              <w:listItem w:displayText="%" w:value="%"/>
              <w:listItem w:displayText="beats/minute" w:value="beats/minute"/>
              <w:listItem w:displayText="Cells/µL" w:value="Cells/µL"/>
              <w:listItem w:displayText="cm" w:value="cm"/>
              <w:listItem w:displayText="fL" w:value="fL"/>
              <w:listItem w:displayText="ft" w:value="ft"/>
              <w:listItem w:displayText="g/dL" w:value="g/dL"/>
              <w:listItem w:displayText="g/L" w:value="g/L"/>
              <w:listItem w:displayText="in" w:value="in"/>
              <w:listItem w:displayText="kg" w:value="kg"/>
              <w:listItem w:displayText="L/min" w:value="L/min"/>
              <w:listItem w:displayText="lbs" w:value="lbs"/>
              <w:listItem w:displayText="MEQ/L" w:value="MEQ/L"/>
              <w:listItem w:displayText="mg" w:value="mg"/>
              <w:listItem w:displayText="mg/dl" w:value="mg/dl"/>
              <w:listItem w:displayText="Mill/µL" w:value="Mill/µL"/>
              <w:listItem w:displayText="mm" w:value="mm"/>
              <w:listItem w:displayText="mm HG" w:value="mm HG"/>
              <w:listItem w:displayText="mm/h" w:value="mm/h"/>
              <w:listItem w:displayText="mmol/L" w:value="mmol/L"/>
              <w:listItem w:displayText="mU/L" w:value="mU/L"/>
              <w:listItem w:displayText="nmol/L" w:value="nmol/L"/>
              <w:listItem w:displayText="oz" w:value="oz"/>
              <w:listItem w:displayText="per minute" w:value="per minute"/>
              <w:listItem w:displayText="per second" w:value="per second"/>
              <w:listItem w:displayText="pg" w:value="pg"/>
              <w:listItem w:displayText="pmol/L" w:value="pmol/L"/>
              <w:listItem w:displayText="Thou/µL" w:value="Thou/µL"/>
              <w:listItem w:displayText="U/L" w:value="U/L"/>
              <w:listItem w:displayText="°C" w:value="°C"/>
              <w:listItem w:displayText="°F" w:value="°F"/>
              <w:listItem w:displayText="µg" w:value="µg"/>
              <w:listItem w:displayText="µg/L" w:value="µg/L"/>
              <w:listItem w:displayText="µmol/L" w:value="µmol/L"/>
            </w:comboBox>
          </w:sdtPr>
          <w:sdtContent>
            <w:tc>
              <w:tcPr>
                <w:tcW w:w="1188" w:type="dxa"/>
              </w:tcPr>
              <w:p w:rsidR="002F64CF" w:rsidRPr="00D2056A" w:rsidRDefault="004F5C09" w:rsidP="004A2535">
                <w:pPr>
                  <w:rPr>
                    <w:rFonts w:ascii="Verdana" w:hAnsi="Verdana"/>
                    <w:color w:val="000000" w:themeColor="text1"/>
                  </w:rPr>
                </w:pPr>
                <w:proofErr w:type="spellStart"/>
                <w:r>
                  <w:rPr>
                    <w:rFonts w:ascii="Verdana" w:hAnsi="Verdana"/>
                    <w:color w:val="000000" w:themeColor="text1"/>
                  </w:rPr>
                  <w:t>mmol</w:t>
                </w:r>
                <w:proofErr w:type="spellEnd"/>
                <w:r>
                  <w:rPr>
                    <w:rFonts w:ascii="Verdana" w:hAnsi="Verdana"/>
                    <w:color w:val="000000" w:themeColor="text1"/>
                  </w:rPr>
                  <w:t>/L</w:t>
                </w:r>
              </w:p>
            </w:tc>
          </w:sdtContent>
        </w:sdt>
      </w:tr>
    </w:tbl>
    <w:p w:rsidR="00A518E7" w:rsidRDefault="00A518E7" w:rsidP="007F5079">
      <w:pPr>
        <w:shd w:val="clear" w:color="auto" w:fill="FFFFFF" w:themeFill="background1"/>
        <w:rPr>
          <w:rFonts w:ascii="Verdana" w:hAnsi="Verdana"/>
        </w:rPr>
      </w:pPr>
    </w:p>
    <w:sectPr w:rsidR="00A518E7" w:rsidSect="00EA6841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665" w:rsidRDefault="004F4665" w:rsidP="00B61437">
      <w:pPr>
        <w:spacing w:after="0" w:line="240" w:lineRule="auto"/>
      </w:pPr>
      <w:r>
        <w:separator/>
      </w:r>
    </w:p>
  </w:endnote>
  <w:endnote w:type="continuationSeparator" w:id="1">
    <w:p w:rsidR="004F4665" w:rsidRDefault="004F4665" w:rsidP="00B61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8"/>
        <w:szCs w:val="18"/>
      </w:rPr>
      <w:id w:val="939274"/>
      <w:docPartObj>
        <w:docPartGallery w:val="Page Numbers (Bottom of Page)"/>
        <w:docPartUnique/>
      </w:docPartObj>
    </w:sdtPr>
    <w:sdtContent>
      <w:p w:rsidR="00D15186" w:rsidRPr="00501775" w:rsidRDefault="00CD30C2" w:rsidP="006C6912">
        <w:pPr>
          <w:pStyle w:val="Footer"/>
          <w:spacing w:line="360" w:lineRule="auto"/>
          <w:jc w:val="center"/>
          <w:rPr>
            <w:rFonts w:ascii="Arial" w:hAnsi="Arial" w:cs="Arial"/>
            <w:sz w:val="18"/>
            <w:szCs w:val="18"/>
          </w:rPr>
        </w:pPr>
        <w:r w:rsidRPr="00501775">
          <w:rPr>
            <w:rFonts w:ascii="Arial" w:hAnsi="Arial" w:cs="Arial"/>
            <w:sz w:val="18"/>
            <w:szCs w:val="18"/>
          </w:rPr>
          <w:fldChar w:fldCharType="begin"/>
        </w:r>
        <w:r w:rsidR="00D15186" w:rsidRPr="00501775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501775">
          <w:rPr>
            <w:rFonts w:ascii="Arial" w:hAnsi="Arial" w:cs="Arial"/>
            <w:sz w:val="18"/>
            <w:szCs w:val="18"/>
          </w:rPr>
          <w:fldChar w:fldCharType="separate"/>
        </w:r>
        <w:r w:rsidR="00066916">
          <w:rPr>
            <w:rFonts w:ascii="Arial" w:hAnsi="Arial" w:cs="Arial"/>
            <w:noProof/>
            <w:sz w:val="18"/>
            <w:szCs w:val="18"/>
          </w:rPr>
          <w:t>1</w:t>
        </w:r>
        <w:r w:rsidRPr="00501775">
          <w:rPr>
            <w:rFonts w:ascii="Arial" w:hAnsi="Arial" w:cs="Arial"/>
            <w:sz w:val="18"/>
            <w:szCs w:val="18"/>
          </w:rPr>
          <w:fldChar w:fldCharType="end"/>
        </w:r>
      </w:p>
      <w:p w:rsidR="00D15186" w:rsidRPr="00501775" w:rsidRDefault="00D15186" w:rsidP="006C6912">
        <w:pPr>
          <w:pStyle w:val="Footer"/>
          <w:spacing w:line="360" w:lineRule="auto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t>Copyright R</w:t>
        </w:r>
        <w:r w:rsidR="000C3F91">
          <w:rPr>
            <w:rFonts w:ascii="Arial" w:hAnsi="Arial" w:cs="Arial"/>
            <w:sz w:val="18"/>
            <w:szCs w:val="18"/>
          </w:rPr>
          <w:t>ecords For Living, Inc 2004-2008</w:t>
        </w:r>
        <w:r w:rsidRPr="00501775">
          <w:rPr>
            <w:rFonts w:ascii="Arial" w:hAnsi="Arial" w:cs="Arial"/>
            <w:sz w:val="18"/>
            <w:szCs w:val="18"/>
          </w:rPr>
          <w:t xml:space="preserve"> </w:t>
        </w:r>
        <w:r>
          <w:rPr>
            <w:rFonts w:ascii="Arial" w:hAnsi="Arial" w:cs="Arial"/>
            <w:sz w:val="18"/>
            <w:szCs w:val="18"/>
          </w:rPr>
          <w:t xml:space="preserve">– All Rights Reserved - </w:t>
        </w:r>
        <w:hyperlink r:id="rId1" w:history="1">
          <w:r w:rsidRPr="00501775">
            <w:rPr>
              <w:rStyle w:val="Hyperlink"/>
              <w:rFonts w:ascii="Arial" w:hAnsi="Arial" w:cs="Arial"/>
              <w:sz w:val="18"/>
              <w:szCs w:val="18"/>
            </w:rPr>
            <w:t>http://www.HealthFrame.com</w:t>
          </w:r>
        </w:hyperlink>
      </w:p>
    </w:sdtContent>
  </w:sdt>
  <w:p w:rsidR="00D15186" w:rsidRPr="00501775" w:rsidRDefault="00D15186">
    <w:pPr>
      <w:pStyle w:val="Foo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665" w:rsidRDefault="004F4665" w:rsidP="00B61437">
      <w:pPr>
        <w:spacing w:after="0" w:line="240" w:lineRule="auto"/>
      </w:pPr>
      <w:r>
        <w:separator/>
      </w:r>
    </w:p>
  </w:footnote>
  <w:footnote w:type="continuationSeparator" w:id="1">
    <w:p w:rsidR="004F4665" w:rsidRDefault="004F4665" w:rsidP="00B61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186" w:rsidRDefault="00CD30C2" w:rsidP="006F2C68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id w:val="939272"/>
        <w:picture/>
      </w:sdtPr>
      <w:sdtContent>
        <w:r w:rsidR="00D15186">
          <w:rPr>
            <w:rFonts w:asciiTheme="majorHAnsi" w:eastAsiaTheme="majorEastAsia" w:hAnsiTheme="majorHAnsi" w:cstheme="majorBidi"/>
            <w:noProof/>
            <w:sz w:val="32"/>
            <w:szCs w:val="32"/>
          </w:rPr>
          <w:drawing>
            <wp:inline distT="0" distB="0" distL="0" distR="0">
              <wp:extent cx="428623" cy="447675"/>
              <wp:effectExtent l="19050" t="0" r="0" b="0"/>
              <wp:docPr id="3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2369" cy="45158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sdtContent>
    </w:sdt>
    <w:sdt>
      <w:sdtPr>
        <w:rPr>
          <w:rFonts w:ascii="Arial" w:eastAsiaTheme="majorEastAsia" w:hAnsi="Arial" w:cs="Arial"/>
          <w:sz w:val="32"/>
          <w:szCs w:val="32"/>
        </w:rPr>
        <w:alias w:val="Title"/>
        <w:id w:val="93927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4F4665">
          <w:rPr>
            <w:rFonts w:ascii="Arial" w:eastAsiaTheme="majorEastAsia" w:hAnsi="Arial" w:cs="Arial"/>
            <w:sz w:val="32"/>
            <w:szCs w:val="32"/>
          </w:rPr>
          <w:t>Iron</w:t>
        </w:r>
        <w:r w:rsidR="00AA706D">
          <w:rPr>
            <w:rFonts w:ascii="Arial" w:eastAsiaTheme="majorEastAsia" w:hAnsi="Arial" w:cs="Arial"/>
            <w:sz w:val="32"/>
            <w:szCs w:val="32"/>
          </w:rPr>
          <w:t xml:space="preserve"> Panel</w:t>
        </w:r>
        <w:r w:rsidR="00D15186" w:rsidRPr="00501775">
          <w:rPr>
            <w:rFonts w:ascii="Arial" w:eastAsiaTheme="majorEastAsia" w:hAnsi="Arial" w:cs="Arial"/>
            <w:sz w:val="32"/>
            <w:szCs w:val="32"/>
          </w:rPr>
          <w:t xml:space="preserve"> </w:t>
        </w:r>
      </w:sdtContent>
    </w:sdt>
  </w:p>
  <w:p w:rsidR="00D15186" w:rsidRDefault="00D1518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/>
  <w:rsids>
    <w:rsidRoot w:val="000C3F91"/>
    <w:rsid w:val="0000779A"/>
    <w:rsid w:val="000154FC"/>
    <w:rsid w:val="00046D0D"/>
    <w:rsid w:val="00061031"/>
    <w:rsid w:val="00066916"/>
    <w:rsid w:val="000A0200"/>
    <w:rsid w:val="000A4A76"/>
    <w:rsid w:val="000A6AE1"/>
    <w:rsid w:val="000C3F91"/>
    <w:rsid w:val="000F0EEB"/>
    <w:rsid w:val="000F14C5"/>
    <w:rsid w:val="000F70E7"/>
    <w:rsid w:val="0011784C"/>
    <w:rsid w:val="00135CB0"/>
    <w:rsid w:val="00145F08"/>
    <w:rsid w:val="001A6A43"/>
    <w:rsid w:val="001D56F2"/>
    <w:rsid w:val="001D7798"/>
    <w:rsid w:val="002211DF"/>
    <w:rsid w:val="002329F0"/>
    <w:rsid w:val="00233FA1"/>
    <w:rsid w:val="0024148F"/>
    <w:rsid w:val="0025405E"/>
    <w:rsid w:val="00293ACD"/>
    <w:rsid w:val="002A2350"/>
    <w:rsid w:val="002C4347"/>
    <w:rsid w:val="002C64E5"/>
    <w:rsid w:val="002D2896"/>
    <w:rsid w:val="002E5D94"/>
    <w:rsid w:val="002F64CF"/>
    <w:rsid w:val="002F6E41"/>
    <w:rsid w:val="003144B1"/>
    <w:rsid w:val="00321F54"/>
    <w:rsid w:val="003600BB"/>
    <w:rsid w:val="003A71F0"/>
    <w:rsid w:val="003C6885"/>
    <w:rsid w:val="003E74CC"/>
    <w:rsid w:val="004017C5"/>
    <w:rsid w:val="00446CEA"/>
    <w:rsid w:val="004A0609"/>
    <w:rsid w:val="004A2171"/>
    <w:rsid w:val="004C6477"/>
    <w:rsid w:val="004F4665"/>
    <w:rsid w:val="004F5C09"/>
    <w:rsid w:val="00501775"/>
    <w:rsid w:val="0052273F"/>
    <w:rsid w:val="00523C95"/>
    <w:rsid w:val="00537B9C"/>
    <w:rsid w:val="00550A67"/>
    <w:rsid w:val="00552737"/>
    <w:rsid w:val="00554ED2"/>
    <w:rsid w:val="005603C4"/>
    <w:rsid w:val="00565552"/>
    <w:rsid w:val="005A40F8"/>
    <w:rsid w:val="005C1B5F"/>
    <w:rsid w:val="005C31DB"/>
    <w:rsid w:val="00604DA1"/>
    <w:rsid w:val="00632929"/>
    <w:rsid w:val="006562AF"/>
    <w:rsid w:val="00685311"/>
    <w:rsid w:val="00690AB9"/>
    <w:rsid w:val="006A6057"/>
    <w:rsid w:val="006C18B8"/>
    <w:rsid w:val="006C570E"/>
    <w:rsid w:val="006C6912"/>
    <w:rsid w:val="006F2C68"/>
    <w:rsid w:val="00711ECC"/>
    <w:rsid w:val="00734EC4"/>
    <w:rsid w:val="00772244"/>
    <w:rsid w:val="00776009"/>
    <w:rsid w:val="007872F6"/>
    <w:rsid w:val="007D67FE"/>
    <w:rsid w:val="007E6CAD"/>
    <w:rsid w:val="007F4647"/>
    <w:rsid w:val="007F5079"/>
    <w:rsid w:val="0082788C"/>
    <w:rsid w:val="0084050F"/>
    <w:rsid w:val="00841150"/>
    <w:rsid w:val="008652E1"/>
    <w:rsid w:val="008A4D28"/>
    <w:rsid w:val="008C3EA1"/>
    <w:rsid w:val="008E026F"/>
    <w:rsid w:val="008E7783"/>
    <w:rsid w:val="008F161B"/>
    <w:rsid w:val="008F3A11"/>
    <w:rsid w:val="00910289"/>
    <w:rsid w:val="009236FD"/>
    <w:rsid w:val="009254F0"/>
    <w:rsid w:val="009420C7"/>
    <w:rsid w:val="009432EB"/>
    <w:rsid w:val="00943365"/>
    <w:rsid w:val="00952794"/>
    <w:rsid w:val="009B3FC4"/>
    <w:rsid w:val="009B43F9"/>
    <w:rsid w:val="009E1D99"/>
    <w:rsid w:val="00A22F53"/>
    <w:rsid w:val="00A25AF5"/>
    <w:rsid w:val="00A33467"/>
    <w:rsid w:val="00A518E7"/>
    <w:rsid w:val="00A53ADD"/>
    <w:rsid w:val="00A65D1A"/>
    <w:rsid w:val="00A875D3"/>
    <w:rsid w:val="00AA706D"/>
    <w:rsid w:val="00AB43B5"/>
    <w:rsid w:val="00AD35CA"/>
    <w:rsid w:val="00AD4BA9"/>
    <w:rsid w:val="00AE793C"/>
    <w:rsid w:val="00B039BE"/>
    <w:rsid w:val="00B174C7"/>
    <w:rsid w:val="00B31B34"/>
    <w:rsid w:val="00B503B6"/>
    <w:rsid w:val="00B61437"/>
    <w:rsid w:val="00B62A2C"/>
    <w:rsid w:val="00B67E0D"/>
    <w:rsid w:val="00B8012A"/>
    <w:rsid w:val="00B87095"/>
    <w:rsid w:val="00BA6F23"/>
    <w:rsid w:val="00BE547B"/>
    <w:rsid w:val="00C14D39"/>
    <w:rsid w:val="00C15600"/>
    <w:rsid w:val="00C21F1B"/>
    <w:rsid w:val="00C52C2A"/>
    <w:rsid w:val="00C55A90"/>
    <w:rsid w:val="00C6023C"/>
    <w:rsid w:val="00C61ABD"/>
    <w:rsid w:val="00C65E57"/>
    <w:rsid w:val="00C70CC7"/>
    <w:rsid w:val="00C7311C"/>
    <w:rsid w:val="00C75628"/>
    <w:rsid w:val="00C77A28"/>
    <w:rsid w:val="00C8378A"/>
    <w:rsid w:val="00C87DBC"/>
    <w:rsid w:val="00CC2064"/>
    <w:rsid w:val="00CD30C2"/>
    <w:rsid w:val="00D15186"/>
    <w:rsid w:val="00D15F67"/>
    <w:rsid w:val="00D1758E"/>
    <w:rsid w:val="00D2056A"/>
    <w:rsid w:val="00D35741"/>
    <w:rsid w:val="00D524A4"/>
    <w:rsid w:val="00D7415C"/>
    <w:rsid w:val="00D85F59"/>
    <w:rsid w:val="00DC14FF"/>
    <w:rsid w:val="00DF4458"/>
    <w:rsid w:val="00E169C4"/>
    <w:rsid w:val="00E278CD"/>
    <w:rsid w:val="00E4001C"/>
    <w:rsid w:val="00E40A9C"/>
    <w:rsid w:val="00E66471"/>
    <w:rsid w:val="00EA6841"/>
    <w:rsid w:val="00EB6186"/>
    <w:rsid w:val="00EC08AD"/>
    <w:rsid w:val="00ED6245"/>
    <w:rsid w:val="00EE0FDC"/>
    <w:rsid w:val="00EE60A2"/>
    <w:rsid w:val="00F12B88"/>
    <w:rsid w:val="00F21891"/>
    <w:rsid w:val="00F27352"/>
    <w:rsid w:val="00F33C9A"/>
    <w:rsid w:val="00F377A1"/>
    <w:rsid w:val="00F41C96"/>
    <w:rsid w:val="00F763BE"/>
    <w:rsid w:val="00F9095C"/>
    <w:rsid w:val="00F93FAD"/>
    <w:rsid w:val="00FB6450"/>
    <w:rsid w:val="00FD00CB"/>
    <w:rsid w:val="00FE3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www.RecordsForLiving.com/Schemas/2006-08/OpenHealthServiceDefinition/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415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1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A71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614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437"/>
  </w:style>
  <w:style w:type="paragraph" w:styleId="Footer">
    <w:name w:val="footer"/>
    <w:basedOn w:val="Normal"/>
    <w:link w:val="FooterChar"/>
    <w:uiPriority w:val="99"/>
    <w:unhideWhenUsed/>
    <w:rsid w:val="00B614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437"/>
  </w:style>
  <w:style w:type="character" w:styleId="Hyperlink">
    <w:name w:val="Hyperlink"/>
    <w:basedOn w:val="DefaultParagraphFont"/>
    <w:uiPriority w:val="99"/>
    <w:unhideWhenUsed/>
    <w:rsid w:val="00EE0F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althFram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77584346E434EFD8F423F736EA27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72AE3-3BEF-47D4-902A-B24582AC6562}"/>
      </w:docPartPr>
      <w:docPartBody>
        <w:p w:rsidR="008840A4" w:rsidRDefault="008840A4">
          <w:pPr>
            <w:pStyle w:val="177584346E434EFD8F423F736EA275C0"/>
          </w:pPr>
          <w:r w:rsidRPr="00EA662E">
            <w:rPr>
              <w:rStyle w:val="PlaceholderText"/>
            </w:rPr>
            <w:t>Click here to enter text.</w:t>
          </w:r>
        </w:p>
      </w:docPartBody>
    </w:docPart>
    <w:docPart>
      <w:docPartPr>
        <w:name w:val="DDB3D9F938484A0D8A7A0BBF1626B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0416E-BEEF-4779-88B6-1373E080B41F}"/>
      </w:docPartPr>
      <w:docPartBody>
        <w:p w:rsidR="008840A4" w:rsidRDefault="008840A4">
          <w:pPr>
            <w:pStyle w:val="DDB3D9F938484A0D8A7A0BBF1626B295"/>
          </w:pPr>
          <w:r w:rsidRPr="00F07068">
            <w:rPr>
              <w:rStyle w:val="PlaceholderText"/>
            </w:rPr>
            <w:t>Click here to enter a date.</w:t>
          </w:r>
        </w:p>
      </w:docPartBody>
    </w:docPart>
    <w:docPart>
      <w:docPartPr>
        <w:name w:val="A8A0909910604573A101298656BD83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E0F1A0-0142-4ACA-9F5B-D159ADF4A09F}"/>
      </w:docPartPr>
      <w:docPartBody>
        <w:p w:rsidR="008840A4" w:rsidRDefault="008840A4">
          <w:pPr>
            <w:pStyle w:val="A8A0909910604573A101298656BD83AF"/>
          </w:pPr>
          <w:r w:rsidRPr="00F07068">
            <w:rPr>
              <w:rStyle w:val="PlaceholderText"/>
            </w:rPr>
            <w:t>Choose an item.</w:t>
          </w:r>
        </w:p>
      </w:docPartBody>
    </w:docPart>
    <w:docPart>
      <w:docPartPr>
        <w:name w:val="DB7BD7A673504F28809ECB0A23E08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84C22E-ED47-405E-B00E-1F3E44965D97}"/>
      </w:docPartPr>
      <w:docPartBody>
        <w:p w:rsidR="008840A4" w:rsidRDefault="008840A4">
          <w:pPr>
            <w:pStyle w:val="DB7BD7A673504F28809ECB0A23E08C2D"/>
          </w:pPr>
          <w:r w:rsidRPr="00EA662E">
            <w:rPr>
              <w:rStyle w:val="PlaceholderText"/>
            </w:rPr>
            <w:t>Click here to enter text.</w:t>
          </w:r>
        </w:p>
      </w:docPartBody>
    </w:docPart>
    <w:docPart>
      <w:docPartPr>
        <w:name w:val="B338C1F7B87143C2A9D770F4A9625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8C717-6ABF-4AB9-AA59-BE2C214D427B}"/>
      </w:docPartPr>
      <w:docPartBody>
        <w:p w:rsidR="008840A4" w:rsidRDefault="008840A4">
          <w:pPr>
            <w:pStyle w:val="B338C1F7B87143C2A9D770F4A9625255"/>
          </w:pPr>
          <w:r w:rsidRPr="00F07068">
            <w:rPr>
              <w:rStyle w:val="PlaceholderText"/>
            </w:rPr>
            <w:t>Choose an item.</w:t>
          </w:r>
        </w:p>
      </w:docPartBody>
    </w:docPart>
    <w:docPart>
      <w:docPartPr>
        <w:name w:val="1A396F4C21D34B44A4CE2947123E3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8CDE81-3E6C-45EC-9CAA-08AC15DB3B7A}"/>
      </w:docPartPr>
      <w:docPartBody>
        <w:p w:rsidR="008840A4" w:rsidRDefault="008840A4">
          <w:pPr>
            <w:pStyle w:val="1A396F4C21D34B44A4CE2947123E3169"/>
          </w:pPr>
          <w:r w:rsidRPr="00EA662E">
            <w:rPr>
              <w:rStyle w:val="PlaceholderText"/>
            </w:rPr>
            <w:t>Click here to enter text.</w:t>
          </w:r>
        </w:p>
      </w:docPartBody>
    </w:docPart>
    <w:docPart>
      <w:docPartPr>
        <w:name w:val="312CB62012904E919B5DBCDF02798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B59C39-A7E9-421B-8E6C-129ED69CDA65}"/>
      </w:docPartPr>
      <w:docPartBody>
        <w:p w:rsidR="008840A4" w:rsidRDefault="008840A4">
          <w:pPr>
            <w:pStyle w:val="312CB62012904E919B5DBCDF02798A6D"/>
          </w:pPr>
          <w:r w:rsidRPr="00F07068">
            <w:rPr>
              <w:rStyle w:val="PlaceholderText"/>
            </w:rPr>
            <w:t>Choose an item.</w:t>
          </w:r>
        </w:p>
      </w:docPartBody>
    </w:docPart>
    <w:docPart>
      <w:docPartPr>
        <w:name w:val="300B6DEAC27B469CB8756DAE18DEB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BB6706-BB3D-4796-BEA8-E2F8E9E82A26}"/>
      </w:docPartPr>
      <w:docPartBody>
        <w:p w:rsidR="008840A4" w:rsidRDefault="008840A4">
          <w:pPr>
            <w:pStyle w:val="300B6DEAC27B469CB8756DAE18DEB9EC"/>
          </w:pPr>
          <w:r w:rsidRPr="00EA662E">
            <w:rPr>
              <w:rStyle w:val="PlaceholderText"/>
            </w:rPr>
            <w:t>Click here to enter text.</w:t>
          </w:r>
        </w:p>
      </w:docPartBody>
    </w:docPart>
    <w:docPart>
      <w:docPartPr>
        <w:name w:val="EF3619F0FF534B0C979E5A9F6E677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7CB32-5D9D-45D5-872A-5E713144EDED}"/>
      </w:docPartPr>
      <w:docPartBody>
        <w:p w:rsidR="008840A4" w:rsidRDefault="008840A4">
          <w:pPr>
            <w:pStyle w:val="EF3619F0FF534B0C979E5A9F6E677505"/>
          </w:pPr>
          <w:r w:rsidRPr="00F07068">
            <w:rPr>
              <w:rStyle w:val="PlaceholderText"/>
            </w:rPr>
            <w:t>Choose an item.</w:t>
          </w:r>
        </w:p>
      </w:docPartBody>
    </w:docPart>
    <w:docPart>
      <w:docPartPr>
        <w:name w:val="7E45DB12B83644359C58238275F5B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43F3C-4B77-42EF-88F7-AF9B34AE9734}"/>
      </w:docPartPr>
      <w:docPartBody>
        <w:p w:rsidR="008840A4" w:rsidRDefault="008840A4">
          <w:pPr>
            <w:pStyle w:val="7E45DB12B83644359C58238275F5B899"/>
          </w:pPr>
          <w:r w:rsidRPr="00EA662E">
            <w:rPr>
              <w:rStyle w:val="PlaceholderText"/>
            </w:rPr>
            <w:t>Click here to enter text.</w:t>
          </w:r>
        </w:p>
      </w:docPartBody>
    </w:docPart>
    <w:docPart>
      <w:docPartPr>
        <w:name w:val="E88F60BFC6E8404289BAADC6803B5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9897E-73E0-42BD-A5BE-6B49721D39CB}"/>
      </w:docPartPr>
      <w:docPartBody>
        <w:p w:rsidR="008840A4" w:rsidRDefault="008840A4">
          <w:pPr>
            <w:pStyle w:val="E88F60BFC6E8404289BAADC6803B5D7A"/>
          </w:pPr>
          <w:r w:rsidRPr="00F07068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8840A4"/>
    <w:rsid w:val="0088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40A4"/>
    <w:rPr>
      <w:color w:val="808080"/>
    </w:rPr>
  </w:style>
  <w:style w:type="paragraph" w:customStyle="1" w:styleId="177584346E434EFD8F423F736EA275C0">
    <w:name w:val="177584346E434EFD8F423F736EA275C0"/>
    <w:rsid w:val="008840A4"/>
  </w:style>
  <w:style w:type="paragraph" w:customStyle="1" w:styleId="DDB3D9F938484A0D8A7A0BBF1626B295">
    <w:name w:val="DDB3D9F938484A0D8A7A0BBF1626B295"/>
    <w:rsid w:val="008840A4"/>
  </w:style>
  <w:style w:type="paragraph" w:customStyle="1" w:styleId="A8A0909910604573A101298656BD83AF">
    <w:name w:val="A8A0909910604573A101298656BD83AF"/>
    <w:rsid w:val="008840A4"/>
  </w:style>
  <w:style w:type="paragraph" w:customStyle="1" w:styleId="DB7BD7A673504F28809ECB0A23E08C2D">
    <w:name w:val="DB7BD7A673504F28809ECB0A23E08C2D"/>
    <w:rsid w:val="008840A4"/>
  </w:style>
  <w:style w:type="paragraph" w:customStyle="1" w:styleId="B338C1F7B87143C2A9D770F4A9625255">
    <w:name w:val="B338C1F7B87143C2A9D770F4A9625255"/>
    <w:rsid w:val="008840A4"/>
  </w:style>
  <w:style w:type="paragraph" w:customStyle="1" w:styleId="1A396F4C21D34B44A4CE2947123E3169">
    <w:name w:val="1A396F4C21D34B44A4CE2947123E3169"/>
    <w:rsid w:val="008840A4"/>
  </w:style>
  <w:style w:type="paragraph" w:customStyle="1" w:styleId="312CB62012904E919B5DBCDF02798A6D">
    <w:name w:val="312CB62012904E919B5DBCDF02798A6D"/>
    <w:rsid w:val="008840A4"/>
  </w:style>
  <w:style w:type="paragraph" w:customStyle="1" w:styleId="300B6DEAC27B469CB8756DAE18DEB9EC">
    <w:name w:val="300B6DEAC27B469CB8756DAE18DEB9EC"/>
    <w:rsid w:val="008840A4"/>
  </w:style>
  <w:style w:type="paragraph" w:customStyle="1" w:styleId="EF3619F0FF534B0C979E5A9F6E677505">
    <w:name w:val="EF3619F0FF534B0C979E5A9F6E677505"/>
    <w:rsid w:val="008840A4"/>
  </w:style>
  <w:style w:type="paragraph" w:customStyle="1" w:styleId="7E45DB12B83644359C58238275F5B899">
    <w:name w:val="7E45DB12B83644359C58238275F5B899"/>
    <w:rsid w:val="008840A4"/>
  </w:style>
  <w:style w:type="paragraph" w:customStyle="1" w:styleId="E88F60BFC6E8404289BAADC6803B5D7A">
    <w:name w:val="E88F60BFC6E8404289BAADC6803B5D7A"/>
    <w:rsid w:val="008840A4"/>
  </w:style>
  <w:style w:type="paragraph" w:customStyle="1" w:styleId="8EDF7F125E6043A2BBBB1036133B8B0F">
    <w:name w:val="8EDF7F125E6043A2BBBB1036133B8B0F"/>
    <w:rsid w:val="008840A4"/>
  </w:style>
  <w:style w:type="paragraph" w:customStyle="1" w:styleId="720135F0BDA841BF9A8C1A31F02DEB93">
    <w:name w:val="720135F0BDA841BF9A8C1A31F02DEB93"/>
    <w:rsid w:val="008840A4"/>
  </w:style>
  <w:style w:type="paragraph" w:customStyle="1" w:styleId="1C908A609B8D4107BF2DD2C836C5025A">
    <w:name w:val="1C908A609B8D4107BF2DD2C836C5025A"/>
    <w:rsid w:val="008840A4"/>
  </w:style>
  <w:style w:type="paragraph" w:customStyle="1" w:styleId="D8251FB54A4F45C5A4AFCCF1FC008D58">
    <w:name w:val="D8251FB54A4F45C5A4AFCCF1FC008D58"/>
    <w:rsid w:val="008840A4"/>
  </w:style>
  <w:style w:type="paragraph" w:customStyle="1" w:styleId="962A80CF98E943B6A4BCDE4B4FC89462">
    <w:name w:val="962A80CF98E943B6A4BCDE4B4FC89462"/>
    <w:rsid w:val="008840A4"/>
  </w:style>
  <w:style w:type="paragraph" w:customStyle="1" w:styleId="D3FC60EDBFF04D68968E1F64A5659E25">
    <w:name w:val="D3FC60EDBFF04D68968E1F64A5659E25"/>
    <w:rsid w:val="008840A4"/>
  </w:style>
  <w:style w:type="paragraph" w:customStyle="1" w:styleId="3411CFCF0DA74F6FBFCA59A0CFD47B74">
    <w:name w:val="3411CFCF0DA74F6FBFCA59A0CFD47B74"/>
    <w:rsid w:val="008840A4"/>
  </w:style>
  <w:style w:type="paragraph" w:customStyle="1" w:styleId="4642B7C3D128466BB2EC1D9B8C03B5C3">
    <w:name w:val="4642B7C3D128466BB2EC1D9B8C03B5C3"/>
    <w:rsid w:val="008840A4"/>
  </w:style>
  <w:style w:type="paragraph" w:customStyle="1" w:styleId="9596621634C74B27AC832DD19F52ABBB">
    <w:name w:val="9596621634C74B27AC832DD19F52ABBB"/>
    <w:rsid w:val="008840A4"/>
  </w:style>
  <w:style w:type="paragraph" w:customStyle="1" w:styleId="AA420FF8FD8C49209A789A10A85E2A00">
    <w:name w:val="AA420FF8FD8C49209A789A10A85E2A00"/>
    <w:rsid w:val="008840A4"/>
  </w:style>
  <w:style w:type="paragraph" w:customStyle="1" w:styleId="CE5DE8BF31B64CA49C0E138A78DAA339">
    <w:name w:val="CE5DE8BF31B64CA49C0E138A78DAA339"/>
    <w:rsid w:val="008840A4"/>
  </w:style>
  <w:style w:type="paragraph" w:customStyle="1" w:styleId="5EAD9461DC07413094225EDFF5B099A1">
    <w:name w:val="5EAD9461DC07413094225EDFF5B099A1"/>
    <w:rsid w:val="008840A4"/>
  </w:style>
  <w:style w:type="paragraph" w:customStyle="1" w:styleId="EBE2D487273343EB9F0C0E7CFCA81403">
    <w:name w:val="EBE2D487273343EB9F0C0E7CFCA81403"/>
    <w:rsid w:val="008840A4"/>
  </w:style>
  <w:style w:type="paragraph" w:customStyle="1" w:styleId="61F709B304614BF5A039808326ADE582">
    <w:name w:val="61F709B304614BF5A039808326ADE582"/>
    <w:rsid w:val="008840A4"/>
  </w:style>
  <w:style w:type="paragraph" w:customStyle="1" w:styleId="DD3D2D0C03EC4A97B260C360051DA5D6">
    <w:name w:val="DD3D2D0C03EC4A97B260C360051DA5D6"/>
    <w:rsid w:val="008840A4"/>
  </w:style>
  <w:style w:type="paragraph" w:customStyle="1" w:styleId="304FD3D1A8744EE8A8C9C9E32C11B443">
    <w:name w:val="304FD3D1A8744EE8A8C9C9E32C11B443"/>
    <w:rsid w:val="008840A4"/>
  </w:style>
  <w:style w:type="paragraph" w:customStyle="1" w:styleId="DEC2B276E5244409A7B56781D54D34E5">
    <w:name w:val="DEC2B276E5244409A7B56781D54D34E5"/>
    <w:rsid w:val="008840A4"/>
  </w:style>
  <w:style w:type="paragraph" w:customStyle="1" w:styleId="01EDEA37BD98412382CBBC2E8A30DEE6">
    <w:name w:val="01EDEA37BD98412382CBBC2E8A30DEE6"/>
    <w:rsid w:val="008840A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inuityOfCareRecord xmlns="urn:astm-org:CCR">
  <CCRDocumentObjectID>ID-62180d4c-e3bc-4951-ae93-ddea5a06a051</CCRDocumentObjectID>
  <Language>
    <Text>English</Text>
  </Language>
  <Version>V1.0</Version>
  <DateTime>
    <ExactDateTime>2007-07-09T23:25:40-05:00</ExactDateTime>
  </DateTime>
  <Patient>
    <ActorID>ID-36a93fe7-8ed7-4b41-8947-825f56829656</ActorID>
  </Patient>
  <From>
    <ActorLink>
      <ActorID>ID-36a93fe7-8ed7-4b41-8947-825f56829656</ActorID>
    </ActorLink>
    <ActorLink>
      <ActorID>ID-e564e59d-b60a-455a-bcc0-171e2d246d36</ActorID>
    </ActorLink>
  </From>
  <Purpose>
    <Description>
      <Text>Personal Health Record Export</Text>
    </Description>
  </Purpose>
  <Body>
    <Results>
      <Result>
        <CCRDataObjectID>ID-4606905f-bb34-4d73-a765-34887625c132</CCRDataObjectID>
        <DateTime>
          <ExactDateTime/>
        </DateTime>
        <Description>
          <Text>Iron Panel</Text>
        </Description>
        <Source>
          <Description>
            <Text>Unknown</Text>
          </Description>
        </Source>
        <Test>
          <CCRDataObjectID>ID-d16edc90-1d72-4d0c-a239-7cbf9d80729f</CCRDataObjectID>
          <Description>
            <Text>Serum Iron Level Result</Text>
            <Code>
              <Value>C0036810</Value>
              <CodingSystem>UMLS</CodingSystem>
              <Version>2005AC</Version>
            </Code>
          </Description>
          <Source>
            <Description>
              <Text>Unknown</Text>
            </Description>
          </Source>
          <TestResult>
            <Value/>
            <Units>
              <Unit>µg/dL</Unit>
            </Units>
          </TestResult>
        </Test>
        <Test>
          <CCRDataObjectID>ID-a91cad6c-a152-4778-b1fa-9c14eb3f2293</CCRDataObjectID>
          <Description>
            <Text>Serum Total Iron-Binding Capacity Result</Text>
            <Code>
              <Value>C0036835</Value>
              <CodingSystem>UMLS</CodingSystem>
              <Version>2005AC</Version>
            </Code>
          </Description>
          <Source>
            <Description>
              <Text>Unknown</Text>
            </Description>
          </Source>
          <TestResult>
            <Value/>
            <Units>
              <Unit>µg/dL</Unit>
            </Units>
          </TestResult>
        </Test>
        <Test>
          <CCRDataObjectID>ID-fdcaf502-2ab3-4b52-89fa-6c6f096fe6cd</CCRDataObjectID>
          <Description>
            <Text>Transferrin Saturation</Text>
          </Description>
          <Source>
            <Description>
              <Text>Unknown</Text>
            </Description>
          </Source>
          <TestResult>
            <Value/>
            <Units>
              <Unit>%</Unit>
              <Code>
                <Value>C0439165</Value>
                <CodingSystem>UMLS</CodingSystem>
                <Version>2005AC</Version>
              </Code>
              <Code>
                <Value>118582008</Value>
                <CodingSystem>SNOMEDCT</CodingSystem>
                <Version>2005</Version>
              </Code>
            </Units>
          </TestResult>
        </Test>
        <Test>
          <CCRDataObjectID>ID-d5a030b2-4eb2-4727-8c63-aa139bc4b185</CCRDataObjectID>
          <Description>
            <Text>Serum Ferritin Level Result</Text>
            <Code>
              <Value>C0427406</Value>
              <CodingSystem>UMLS</CodingSystem>
              <Version>2005AC</Version>
            </Code>
            <Code>
              <Value>143032003</Value>
              <CodingSystem>SNOMEDCT</CodingSystem>
              <Version>2005</Version>
            </Code>
          </Description>
          <Source>
            <Description>
              <Text>Unknown</Text>
            </Description>
          </Source>
          <TestResult>
            <Value/>
            <Units>
              <Unit>ng/mL</Unit>
            </Units>
          </TestResult>
        </Test>
        <Test>
          <CCRDataObjectID>ID-04ed69ac-63a5-41a2-a81d-9003a8f29777</CCRDataObjectID>
          <Description>
            <Text>Iron Binding Capacity.Unsaturated</Text>
            <Code>
              <Value>C0369540</Value>
              <CodingSystem>UMLS</CodingSystem>
              <Version>2005AC</Version>
            </Code>
          </Description>
          <Source>
            <Description>
              <Text>Unknown</Text>
            </Description>
          </Source>
          <TestResult>
            <Value/>
            <Units>
              <Unit>mmol/L</Unit>
              <Code>
                <Value>C0439279</Value>
                <CodingSystem>UMLS</CodingSystem>
                <Version>2005AC</Version>
              </Code>
              <Code>
                <Value>258813002</Value>
                <CodingSystem>SNOMEDCT</CodingSystem>
                <Version>2005</Version>
              </Code>
            </Units>
          </TestResult>
        </Test>
      </Result>
    </Results>
  </Body>
  <Actors>
    <Actor>
      <ActorObjectID>ID-36a93fe7-8ed7-4b41-8947-825f56829656</ActorObjectID>
      <Person>
        <Name>
          <CurrentName>
            <Given/>
          </CurrentName>
          <DisplayName/>
        </Name>
      </Person>
      <Source>
        <Description>
          <Text>Unknown</Text>
        </Description>
      </Source>
    </Actor>
    <Actor>
      <ActorObjectID>ID-e564e59d-b60a-455a-bcc0-171e2d246d36</ActorObjectID>
      <InformationSystem>
        <Name>HealthFrame Office</Name>
        <Type>Personal Health Record</Type>
        <Version>2.1.6</Version>
      </InformationSystem>
      <Source>
        <Description>
          <Text>Unknown</Text>
        </Description>
      </Source>
    </Actor>
  </Actors>
</ContinuityOfCareRecord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0887C-EA0C-4638-A964-BC69B61F28EC}">
  <ds:schemaRefs>
    <ds:schemaRef ds:uri="urn:astm-org:CCR"/>
  </ds:schemaRefs>
</ds:datastoreItem>
</file>

<file path=customXml/itemProps2.xml><?xml version="1.0" encoding="utf-8"?>
<ds:datastoreItem xmlns:ds="http://schemas.openxmlformats.org/officeDocument/2006/customXml" ds:itemID="{37CDEFE6-192D-4A25-A89A-610AC7FDD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Iron Panel.dotx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Comprehensive Metabolic Panel </vt:lpstr>
    </vt:vector>
  </TitlesOfParts>
  <Company>Records For Living, Inc.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Iron Panel </dc:title>
  <dc:subject/>
  <dc:creator>Simone L. Pringle</dc:creator>
  <cp:keywords/>
  <dc:description/>
  <cp:lastModifiedBy>Simone L. Pringle</cp:lastModifiedBy>
  <cp:revision>2</cp:revision>
  <dcterms:created xsi:type="dcterms:W3CDTF">2008-01-13T03:36:00Z</dcterms:created>
  <dcterms:modified xsi:type="dcterms:W3CDTF">2008-01-13T03:36:00Z</dcterms:modified>
</cp:coreProperties>
</file>